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67653" w14:textId="77777777" w:rsidR="004A1BC1" w:rsidRDefault="004A1BC1" w:rsidP="004A1BC1"/>
    <w:p w14:paraId="2A764B49" w14:textId="77777777" w:rsidR="00144175" w:rsidRDefault="00BC45FE" w:rsidP="004A1BC1">
      <w:r w:rsidRPr="0008310F">
        <w:rPr>
          <w:b/>
        </w:rPr>
        <w:t>Pre-Kindergarten</w:t>
      </w:r>
      <w:r w:rsidR="004A1BC1">
        <w:rPr>
          <w:b/>
        </w:rPr>
        <w:t xml:space="preserve">                                                             </w:t>
      </w:r>
      <w:r w:rsidR="004A1BC1">
        <w:t xml:space="preserve">                  </w:t>
      </w:r>
    </w:p>
    <w:p w14:paraId="1732F02F" w14:textId="77777777" w:rsidR="00144175" w:rsidRDefault="00144175" w:rsidP="004A1BC1">
      <w:r>
        <w:t>Copy of Immunizations Records</w:t>
      </w:r>
    </w:p>
    <w:p w14:paraId="18350B8D" w14:textId="77777777" w:rsidR="006708A7" w:rsidRPr="004A1BC1" w:rsidRDefault="004A1BC1" w:rsidP="004A1BC1">
      <w:pPr>
        <w:rPr>
          <w:b/>
        </w:rPr>
      </w:pPr>
      <w:r>
        <w:t>Preschool Screening (completed)</w:t>
      </w:r>
    </w:p>
    <w:p w14:paraId="4608D6D8" w14:textId="77777777" w:rsidR="00BC45FE" w:rsidRDefault="00235DA9">
      <w:pPr>
        <w:tabs>
          <w:tab w:val="left" w:pos="3660"/>
        </w:tabs>
      </w:pPr>
      <w:r>
        <w:t xml:space="preserve">2 large </w:t>
      </w:r>
      <w:r w:rsidR="008F7053">
        <w:t>boxes Kleenex</w:t>
      </w:r>
    </w:p>
    <w:p w14:paraId="5C270644" w14:textId="77777777" w:rsidR="00BC45FE" w:rsidRDefault="008F7053">
      <w:pPr>
        <w:tabs>
          <w:tab w:val="left" w:pos="3660"/>
        </w:tabs>
      </w:pPr>
      <w:r>
        <w:t>1 pencil box or case</w:t>
      </w:r>
    </w:p>
    <w:p w14:paraId="60284AD3" w14:textId="77777777" w:rsidR="00BC45FE" w:rsidRDefault="00BC45FE">
      <w:pPr>
        <w:tabs>
          <w:tab w:val="left" w:pos="3660"/>
        </w:tabs>
      </w:pPr>
      <w:r>
        <w:t>Book Bag</w:t>
      </w:r>
    </w:p>
    <w:p w14:paraId="04CB5E9E" w14:textId="77777777" w:rsidR="00235DA9" w:rsidRDefault="00505812" w:rsidP="00235DA9">
      <w:pPr>
        <w:tabs>
          <w:tab w:val="left" w:pos="3660"/>
        </w:tabs>
      </w:pPr>
      <w:r>
        <w:t>2- large Glue</w:t>
      </w:r>
      <w:r w:rsidR="00A0733B">
        <w:t xml:space="preserve"> sticks</w:t>
      </w:r>
    </w:p>
    <w:p w14:paraId="08F97E56" w14:textId="77777777" w:rsidR="00235DA9" w:rsidRDefault="00235DA9" w:rsidP="00235DA9">
      <w:pPr>
        <w:tabs>
          <w:tab w:val="left" w:pos="3660"/>
        </w:tabs>
      </w:pPr>
      <w:r>
        <w:t>1 – liquid white glue</w:t>
      </w:r>
    </w:p>
    <w:p w14:paraId="66705FCA" w14:textId="77777777" w:rsidR="00BC45FE" w:rsidRDefault="008F7053">
      <w:pPr>
        <w:tabs>
          <w:tab w:val="left" w:pos="3660"/>
        </w:tabs>
      </w:pPr>
      <w:r>
        <w:t>1</w:t>
      </w:r>
      <w:r w:rsidR="00A0733B">
        <w:t>--</w:t>
      </w:r>
      <w:r>
        <w:t xml:space="preserve"> pocket folder</w:t>
      </w:r>
    </w:p>
    <w:p w14:paraId="0017AB38" w14:textId="77777777" w:rsidR="00BC45FE" w:rsidRDefault="00BC45FE">
      <w:pPr>
        <w:tabs>
          <w:tab w:val="left" w:pos="3660"/>
        </w:tabs>
      </w:pPr>
      <w:r>
        <w:t>Crayons (24 ct. or less)</w:t>
      </w:r>
    </w:p>
    <w:p w14:paraId="271026DD" w14:textId="77777777" w:rsidR="008F7053" w:rsidRDefault="00A0733B">
      <w:pPr>
        <w:tabs>
          <w:tab w:val="left" w:pos="3660"/>
        </w:tabs>
      </w:pPr>
      <w:r>
        <w:t>3</w:t>
      </w:r>
      <w:r w:rsidR="003A3765">
        <w:t xml:space="preserve"> </w:t>
      </w:r>
      <w:r>
        <w:t>--</w:t>
      </w:r>
      <w:r w:rsidR="003A3765">
        <w:t>large Disinfectant wipes</w:t>
      </w:r>
    </w:p>
    <w:p w14:paraId="31AFA383" w14:textId="77777777" w:rsidR="00235DA9" w:rsidRDefault="00235DA9">
      <w:pPr>
        <w:tabs>
          <w:tab w:val="left" w:pos="3660"/>
        </w:tabs>
      </w:pPr>
      <w:r>
        <w:t>1 -  box Dixie cups</w:t>
      </w:r>
    </w:p>
    <w:p w14:paraId="3A2094AF" w14:textId="77777777" w:rsidR="008F7053" w:rsidRDefault="00A0733B">
      <w:pPr>
        <w:tabs>
          <w:tab w:val="left" w:pos="3660"/>
        </w:tabs>
      </w:pPr>
      <w:r>
        <w:t>3--</w:t>
      </w:r>
      <w:r w:rsidR="008F7053">
        <w:t xml:space="preserve"> snacks for the class (graham crackers, or goldfish crackers etc.)</w:t>
      </w:r>
    </w:p>
    <w:p w14:paraId="0EF4CAFA" w14:textId="77777777" w:rsidR="00A0733B" w:rsidRDefault="00A0733B" w:rsidP="00A0733B">
      <w:pPr>
        <w:tabs>
          <w:tab w:val="left" w:pos="3660"/>
        </w:tabs>
      </w:pPr>
      <w:r>
        <w:t>1—Blanket for rest time</w:t>
      </w:r>
      <w:r w:rsidR="00144175">
        <w:t xml:space="preserve"> (Cots provided)</w:t>
      </w:r>
    </w:p>
    <w:p w14:paraId="601BA4A5" w14:textId="77777777" w:rsidR="00BC45FE" w:rsidRPr="0008310F" w:rsidRDefault="00BC45FE">
      <w:pPr>
        <w:tabs>
          <w:tab w:val="left" w:pos="3660"/>
        </w:tabs>
        <w:rPr>
          <w:b/>
        </w:rPr>
      </w:pPr>
    </w:p>
    <w:p w14:paraId="1F884741" w14:textId="77777777" w:rsidR="003A3765" w:rsidRPr="00A63672" w:rsidRDefault="00BC45FE">
      <w:pPr>
        <w:tabs>
          <w:tab w:val="left" w:pos="3660"/>
        </w:tabs>
        <w:rPr>
          <w:b/>
        </w:rPr>
      </w:pPr>
      <w:r w:rsidRPr="0008310F">
        <w:rPr>
          <w:b/>
        </w:rPr>
        <w:t>Kindergarten</w:t>
      </w:r>
    </w:p>
    <w:p w14:paraId="4A223F03" w14:textId="77777777" w:rsidR="00BC45FE" w:rsidRDefault="00BC45FE">
      <w:pPr>
        <w:tabs>
          <w:tab w:val="left" w:pos="3660"/>
        </w:tabs>
      </w:pPr>
      <w:r>
        <w:t xml:space="preserve">Baptismal certificate </w:t>
      </w:r>
    </w:p>
    <w:p w14:paraId="1ED82AFC" w14:textId="77777777" w:rsidR="00BC45FE" w:rsidRDefault="00BC45FE">
      <w:pPr>
        <w:tabs>
          <w:tab w:val="left" w:pos="3660"/>
        </w:tabs>
      </w:pPr>
      <w:r>
        <w:t>Health Record Form (Completed)</w:t>
      </w:r>
    </w:p>
    <w:p w14:paraId="65F5D7AB" w14:textId="77777777" w:rsidR="00BC45FE" w:rsidRDefault="003A3765">
      <w:pPr>
        <w:tabs>
          <w:tab w:val="left" w:pos="3660"/>
        </w:tabs>
      </w:pPr>
      <w:r>
        <w:t>3</w:t>
      </w:r>
      <w:r w:rsidR="00BC45FE">
        <w:t xml:space="preserve"> Large </w:t>
      </w:r>
      <w:r>
        <w:t>boxes of</w:t>
      </w:r>
      <w:r w:rsidR="00505812">
        <w:t xml:space="preserve"> Kleenex </w:t>
      </w:r>
    </w:p>
    <w:p w14:paraId="235F97F6" w14:textId="77777777" w:rsidR="00BC45FE" w:rsidRDefault="00BC45FE">
      <w:pPr>
        <w:tabs>
          <w:tab w:val="left" w:pos="3660"/>
        </w:tabs>
      </w:pPr>
      <w:r>
        <w:t>#2 pencils (6)</w:t>
      </w:r>
    </w:p>
    <w:p w14:paraId="25556DDE" w14:textId="77777777" w:rsidR="00BC45FE" w:rsidRDefault="008F7053">
      <w:pPr>
        <w:tabs>
          <w:tab w:val="left" w:pos="3660"/>
        </w:tabs>
      </w:pPr>
      <w:r>
        <w:t xml:space="preserve">1 </w:t>
      </w:r>
      <w:r w:rsidR="00BC45FE">
        <w:t>boxes of 5 oz. Dixie cups</w:t>
      </w:r>
    </w:p>
    <w:p w14:paraId="5964ABA6" w14:textId="77777777" w:rsidR="00144175" w:rsidRDefault="00144175">
      <w:pPr>
        <w:tabs>
          <w:tab w:val="left" w:pos="3660"/>
        </w:tabs>
      </w:pPr>
      <w:r>
        <w:t>2- Snacks for the Class</w:t>
      </w:r>
    </w:p>
    <w:p w14:paraId="0619DC85" w14:textId="77777777" w:rsidR="00BC45FE" w:rsidRDefault="00BC45FE">
      <w:pPr>
        <w:tabs>
          <w:tab w:val="left" w:pos="3660"/>
        </w:tabs>
      </w:pPr>
      <w:r>
        <w:t>Book Bag</w:t>
      </w:r>
    </w:p>
    <w:p w14:paraId="292D8C4C" w14:textId="77777777" w:rsidR="00A0733B" w:rsidRDefault="00164436">
      <w:pPr>
        <w:tabs>
          <w:tab w:val="left" w:pos="3660"/>
        </w:tabs>
      </w:pPr>
      <w:r>
        <w:t xml:space="preserve">2 large glue sticks </w:t>
      </w:r>
    </w:p>
    <w:p w14:paraId="536BF901" w14:textId="77777777" w:rsidR="0008310F" w:rsidRDefault="0008310F">
      <w:pPr>
        <w:tabs>
          <w:tab w:val="left" w:pos="3660"/>
        </w:tabs>
      </w:pPr>
      <w:r>
        <w:t>Crayons-24 Count or less</w:t>
      </w:r>
    </w:p>
    <w:p w14:paraId="703C7A72" w14:textId="77777777" w:rsidR="0008310F" w:rsidRDefault="0008310F">
      <w:pPr>
        <w:tabs>
          <w:tab w:val="left" w:pos="3660"/>
        </w:tabs>
      </w:pPr>
      <w:r>
        <w:t>1 or 2 folders</w:t>
      </w:r>
    </w:p>
    <w:p w14:paraId="5B325482" w14:textId="77777777" w:rsidR="0008310F" w:rsidRDefault="0008310F">
      <w:pPr>
        <w:tabs>
          <w:tab w:val="left" w:pos="3660"/>
        </w:tabs>
      </w:pPr>
      <w:r>
        <w:t>Washable Markers-basic colors</w:t>
      </w:r>
    </w:p>
    <w:p w14:paraId="34E0EB0D" w14:textId="77777777" w:rsidR="00144175" w:rsidRDefault="00144175">
      <w:pPr>
        <w:tabs>
          <w:tab w:val="left" w:pos="3660"/>
        </w:tabs>
      </w:pPr>
      <w:r>
        <w:t>Or Colored pencils</w:t>
      </w:r>
    </w:p>
    <w:p w14:paraId="33A613CF" w14:textId="77777777" w:rsidR="0008310F" w:rsidRDefault="00235DA9">
      <w:pPr>
        <w:tabs>
          <w:tab w:val="left" w:pos="3660"/>
        </w:tabs>
      </w:pPr>
      <w:r>
        <w:t>Head phones</w:t>
      </w:r>
      <w:r w:rsidR="0008310F">
        <w:t xml:space="preserve"> for </w:t>
      </w:r>
      <w:r w:rsidR="001F3103">
        <w:t>IPad</w:t>
      </w:r>
    </w:p>
    <w:p w14:paraId="0552CDFC" w14:textId="77777777" w:rsidR="0008310F" w:rsidRDefault="00505812">
      <w:pPr>
        <w:tabs>
          <w:tab w:val="left" w:pos="3660"/>
        </w:tabs>
      </w:pPr>
      <w:r>
        <w:t>2-</w:t>
      </w:r>
      <w:r w:rsidR="0008310F">
        <w:t>Clorox Wipes</w:t>
      </w:r>
    </w:p>
    <w:p w14:paraId="54B4F198" w14:textId="77777777" w:rsidR="0008310F" w:rsidRDefault="0008310F">
      <w:pPr>
        <w:tabs>
          <w:tab w:val="left" w:pos="3660"/>
        </w:tabs>
      </w:pPr>
      <w:r>
        <w:t xml:space="preserve">1 box </w:t>
      </w:r>
      <w:r w:rsidR="001F3103">
        <w:t>zip lock</w:t>
      </w:r>
      <w:r>
        <w:t xml:space="preserve"> bags-any size</w:t>
      </w:r>
    </w:p>
    <w:p w14:paraId="3CA54523" w14:textId="77777777" w:rsidR="002679C6" w:rsidRDefault="0008310F">
      <w:pPr>
        <w:tabs>
          <w:tab w:val="left" w:pos="3660"/>
        </w:tabs>
      </w:pPr>
      <w:r>
        <w:t>1 wide ruled spiral notebook</w:t>
      </w:r>
    </w:p>
    <w:p w14:paraId="2B5A1F4A" w14:textId="77777777" w:rsidR="003A3765" w:rsidRDefault="003A3765">
      <w:pPr>
        <w:tabs>
          <w:tab w:val="left" w:pos="3660"/>
        </w:tabs>
      </w:pPr>
    </w:p>
    <w:p w14:paraId="3B6F2FFA" w14:textId="77777777" w:rsidR="00505812" w:rsidRPr="00C3093D" w:rsidRDefault="008C06A9">
      <w:pPr>
        <w:tabs>
          <w:tab w:val="left" w:pos="3660"/>
        </w:tabs>
        <w:rPr>
          <w:b/>
          <w:sz w:val="32"/>
          <w:szCs w:val="32"/>
          <w:u w:val="single"/>
        </w:rPr>
      </w:pPr>
      <w:r w:rsidRPr="00C3093D">
        <w:rPr>
          <w:b/>
          <w:sz w:val="32"/>
          <w:szCs w:val="32"/>
          <w:u w:val="single"/>
        </w:rPr>
        <w:t xml:space="preserve">For Pre-K and Kindergarten Classes </w:t>
      </w:r>
      <w:proofErr w:type="gramStart"/>
      <w:r w:rsidRPr="00C3093D">
        <w:rPr>
          <w:b/>
          <w:sz w:val="32"/>
          <w:szCs w:val="32"/>
          <w:u w:val="single"/>
        </w:rPr>
        <w:t>-</w:t>
      </w:r>
      <w:r w:rsidR="002679C6" w:rsidRPr="00C3093D">
        <w:rPr>
          <w:b/>
          <w:sz w:val="32"/>
          <w:szCs w:val="32"/>
          <w:u w:val="single"/>
        </w:rPr>
        <w:t>1 gallon</w:t>
      </w:r>
      <w:proofErr w:type="gramEnd"/>
      <w:r w:rsidR="002679C6" w:rsidRPr="00C3093D">
        <w:rPr>
          <w:b/>
          <w:sz w:val="32"/>
          <w:szCs w:val="32"/>
          <w:u w:val="single"/>
        </w:rPr>
        <w:t xml:space="preserve"> Ziploc with a change of clothes (shirt, pants, underwear and socks)</w:t>
      </w:r>
      <w:r w:rsidRPr="00C3093D">
        <w:rPr>
          <w:b/>
          <w:sz w:val="32"/>
          <w:szCs w:val="32"/>
          <w:u w:val="single"/>
        </w:rPr>
        <w:t xml:space="preserve"> </w:t>
      </w:r>
    </w:p>
    <w:p w14:paraId="33905859" w14:textId="77777777" w:rsidR="00505812" w:rsidRDefault="00505812">
      <w:pPr>
        <w:tabs>
          <w:tab w:val="left" w:pos="3660"/>
        </w:tabs>
        <w:rPr>
          <w:b/>
        </w:rPr>
      </w:pPr>
    </w:p>
    <w:p w14:paraId="439A0F98" w14:textId="77777777" w:rsidR="006708A7" w:rsidRDefault="006708A7" w:rsidP="002B7838">
      <w:pPr>
        <w:tabs>
          <w:tab w:val="left" w:pos="3660"/>
        </w:tabs>
        <w:rPr>
          <w:b/>
        </w:rPr>
      </w:pPr>
    </w:p>
    <w:p w14:paraId="08551C14" w14:textId="77777777" w:rsidR="00235DA9" w:rsidRDefault="00235DA9" w:rsidP="002B7838">
      <w:pPr>
        <w:tabs>
          <w:tab w:val="left" w:pos="3660"/>
        </w:tabs>
        <w:rPr>
          <w:b/>
        </w:rPr>
      </w:pPr>
    </w:p>
    <w:p w14:paraId="4422E749" w14:textId="77777777" w:rsidR="00235DA9" w:rsidRDefault="00235DA9" w:rsidP="002B7838">
      <w:pPr>
        <w:tabs>
          <w:tab w:val="left" w:pos="3660"/>
        </w:tabs>
        <w:rPr>
          <w:b/>
        </w:rPr>
      </w:pPr>
    </w:p>
    <w:p w14:paraId="0A0FA1F5" w14:textId="77777777" w:rsidR="00235DA9" w:rsidRDefault="00235DA9" w:rsidP="002B7838">
      <w:pPr>
        <w:tabs>
          <w:tab w:val="left" w:pos="3660"/>
        </w:tabs>
        <w:rPr>
          <w:b/>
        </w:rPr>
      </w:pPr>
    </w:p>
    <w:p w14:paraId="6DE57E3C" w14:textId="77777777" w:rsidR="00235DA9" w:rsidRDefault="00235DA9">
      <w:pPr>
        <w:tabs>
          <w:tab w:val="left" w:pos="3660"/>
        </w:tabs>
        <w:rPr>
          <w:b/>
        </w:rPr>
      </w:pPr>
    </w:p>
    <w:p w14:paraId="1828BA69" w14:textId="76681B19" w:rsidR="003A3765" w:rsidRPr="00A63672" w:rsidRDefault="002B7838">
      <w:pPr>
        <w:tabs>
          <w:tab w:val="left" w:pos="3660"/>
        </w:tabs>
        <w:rPr>
          <w:b/>
        </w:rPr>
      </w:pPr>
      <w:proofErr w:type="gramStart"/>
      <w:r w:rsidRPr="000E3921">
        <w:rPr>
          <w:b/>
        </w:rPr>
        <w:t>Grade</w:t>
      </w:r>
      <w:r w:rsidR="00812E13">
        <w:rPr>
          <w:b/>
        </w:rPr>
        <w:t>s</w:t>
      </w:r>
      <w:r w:rsidRPr="000E3921">
        <w:rPr>
          <w:b/>
        </w:rPr>
        <w:t xml:space="preserve"> </w:t>
      </w:r>
      <w:r w:rsidR="00235DA9">
        <w:rPr>
          <w:b/>
        </w:rPr>
        <w:t xml:space="preserve"> 1</w:t>
      </w:r>
      <w:proofErr w:type="gramEnd"/>
      <w:r w:rsidR="00235DA9">
        <w:rPr>
          <w:b/>
        </w:rPr>
        <w:t xml:space="preserve"> </w:t>
      </w:r>
      <w:r w:rsidR="006F74B4">
        <w:rPr>
          <w:b/>
        </w:rPr>
        <w:t xml:space="preserve"> </w:t>
      </w:r>
    </w:p>
    <w:p w14:paraId="6D84164C" w14:textId="77777777" w:rsidR="002B7838" w:rsidRDefault="002B7838">
      <w:pPr>
        <w:tabs>
          <w:tab w:val="left" w:pos="3660"/>
        </w:tabs>
      </w:pPr>
      <w:r>
        <w:t>Book bag</w:t>
      </w:r>
    </w:p>
    <w:p w14:paraId="7F585EBC" w14:textId="77777777" w:rsidR="002B7838" w:rsidRDefault="003A3765">
      <w:pPr>
        <w:tabs>
          <w:tab w:val="left" w:pos="3660"/>
        </w:tabs>
      </w:pPr>
      <w:r>
        <w:t>3 boxes</w:t>
      </w:r>
      <w:r w:rsidR="002679C6">
        <w:t xml:space="preserve"> </w:t>
      </w:r>
      <w:r w:rsidR="008C06A9">
        <w:t>of Kleenex</w:t>
      </w:r>
    </w:p>
    <w:p w14:paraId="7C375FAF" w14:textId="77777777" w:rsidR="002B7838" w:rsidRDefault="002B7838">
      <w:pPr>
        <w:tabs>
          <w:tab w:val="left" w:pos="3660"/>
        </w:tabs>
      </w:pPr>
      <w:r>
        <w:t>Crayons (24 Count or less)</w:t>
      </w:r>
    </w:p>
    <w:p w14:paraId="735EB37C" w14:textId="77777777" w:rsidR="004A1BC1" w:rsidRDefault="000E3921">
      <w:pPr>
        <w:tabs>
          <w:tab w:val="left" w:pos="3660"/>
        </w:tabs>
      </w:pPr>
      <w:r>
        <w:t>12 #2 pencils (no mechanical)</w:t>
      </w:r>
    </w:p>
    <w:p w14:paraId="13188014" w14:textId="77777777" w:rsidR="000E3921" w:rsidRDefault="00505812">
      <w:pPr>
        <w:tabs>
          <w:tab w:val="left" w:pos="3660"/>
        </w:tabs>
      </w:pPr>
      <w:r>
        <w:t>2-</w:t>
      </w:r>
      <w:r w:rsidR="000E3921">
        <w:t>Soft eraser</w:t>
      </w:r>
      <w:r>
        <w:t>s</w:t>
      </w:r>
    </w:p>
    <w:p w14:paraId="2DF645A0" w14:textId="77777777" w:rsidR="000E3921" w:rsidRDefault="000E3921">
      <w:pPr>
        <w:tabs>
          <w:tab w:val="left" w:pos="3660"/>
        </w:tabs>
      </w:pPr>
      <w:r>
        <w:t xml:space="preserve">Markers </w:t>
      </w:r>
      <w:r w:rsidR="00812E13">
        <w:t>wide or thin</w:t>
      </w:r>
      <w:r>
        <w:t xml:space="preserve"> tipped</w:t>
      </w:r>
    </w:p>
    <w:p w14:paraId="5BD9D41B" w14:textId="77777777" w:rsidR="000E3921" w:rsidRDefault="000E3921">
      <w:pPr>
        <w:tabs>
          <w:tab w:val="left" w:pos="3660"/>
        </w:tabs>
      </w:pPr>
      <w:r>
        <w:t>1 highlighter</w:t>
      </w:r>
    </w:p>
    <w:p w14:paraId="4EAAE680" w14:textId="77777777" w:rsidR="000E3921" w:rsidRDefault="000E3921">
      <w:pPr>
        <w:tabs>
          <w:tab w:val="left" w:pos="3660"/>
        </w:tabs>
      </w:pPr>
      <w:r>
        <w:t>Scissors</w:t>
      </w:r>
    </w:p>
    <w:p w14:paraId="0D599C69" w14:textId="77777777" w:rsidR="000E3921" w:rsidRDefault="000E3921">
      <w:pPr>
        <w:tabs>
          <w:tab w:val="left" w:pos="3660"/>
        </w:tabs>
      </w:pPr>
      <w:r>
        <w:t>Ruler-inches &amp; centimeters</w:t>
      </w:r>
    </w:p>
    <w:p w14:paraId="41D22ECD" w14:textId="77777777" w:rsidR="000E3921" w:rsidRDefault="00144175">
      <w:pPr>
        <w:tabs>
          <w:tab w:val="left" w:pos="3660"/>
        </w:tabs>
      </w:pPr>
      <w:r>
        <w:t>1 bottle liquid Elmer’s Glue</w:t>
      </w:r>
    </w:p>
    <w:p w14:paraId="375A5354" w14:textId="77777777" w:rsidR="000E3921" w:rsidRDefault="000E3921">
      <w:pPr>
        <w:tabs>
          <w:tab w:val="left" w:pos="3660"/>
        </w:tabs>
      </w:pPr>
      <w:r>
        <w:t>Colored Pencils (12 Count only)</w:t>
      </w:r>
    </w:p>
    <w:p w14:paraId="1F3B83BA" w14:textId="77777777" w:rsidR="002679C6" w:rsidRDefault="000E3921">
      <w:pPr>
        <w:tabs>
          <w:tab w:val="left" w:pos="3660"/>
        </w:tabs>
      </w:pPr>
      <w:r>
        <w:t>2 pocket folders</w:t>
      </w:r>
      <w:r w:rsidR="002679C6">
        <w:t>-no trapper keepers</w:t>
      </w:r>
    </w:p>
    <w:p w14:paraId="4939319D" w14:textId="77777777" w:rsidR="000E3921" w:rsidRDefault="000E3921">
      <w:pPr>
        <w:tabs>
          <w:tab w:val="left" w:pos="3660"/>
        </w:tabs>
      </w:pPr>
      <w:r>
        <w:t>3 boxes of graham crackers</w:t>
      </w:r>
    </w:p>
    <w:p w14:paraId="323132F8" w14:textId="77777777" w:rsidR="000E3921" w:rsidRDefault="000E3921">
      <w:pPr>
        <w:tabs>
          <w:tab w:val="left" w:pos="3660"/>
        </w:tabs>
      </w:pPr>
      <w:r>
        <w:t>Set of 8 watercolors</w:t>
      </w:r>
    </w:p>
    <w:p w14:paraId="247D3341" w14:textId="77777777" w:rsidR="000E3921" w:rsidRDefault="000E3921">
      <w:pPr>
        <w:tabs>
          <w:tab w:val="left" w:pos="3660"/>
        </w:tabs>
      </w:pPr>
      <w:r>
        <w:t>Ear Buds for IPads</w:t>
      </w:r>
    </w:p>
    <w:p w14:paraId="72241250" w14:textId="77777777" w:rsidR="000E3921" w:rsidRDefault="003A3765">
      <w:pPr>
        <w:tabs>
          <w:tab w:val="left" w:pos="3660"/>
        </w:tabs>
      </w:pPr>
      <w:r>
        <w:t xml:space="preserve">2 large </w:t>
      </w:r>
      <w:r w:rsidR="000E3921">
        <w:t>Clorox Wipes</w:t>
      </w:r>
    </w:p>
    <w:p w14:paraId="6CDF6EC3" w14:textId="77777777" w:rsidR="000E3921" w:rsidRDefault="000E3921">
      <w:pPr>
        <w:tabs>
          <w:tab w:val="left" w:pos="3660"/>
        </w:tabs>
      </w:pPr>
      <w:r>
        <w:t>*Label all supplies w/child’s name</w:t>
      </w:r>
    </w:p>
    <w:p w14:paraId="52A917AA" w14:textId="77777777" w:rsidR="000E3921" w:rsidRDefault="000E3921">
      <w:pPr>
        <w:tabs>
          <w:tab w:val="left" w:pos="3660"/>
        </w:tabs>
      </w:pPr>
    </w:p>
    <w:p w14:paraId="3BFDB318" w14:textId="77777777" w:rsidR="00235DA9" w:rsidRDefault="00235DA9">
      <w:pPr>
        <w:tabs>
          <w:tab w:val="left" w:pos="3660"/>
        </w:tabs>
      </w:pPr>
    </w:p>
    <w:p w14:paraId="0ECC6D7F" w14:textId="77777777" w:rsidR="00235DA9" w:rsidRDefault="00235DA9">
      <w:pPr>
        <w:tabs>
          <w:tab w:val="left" w:pos="3660"/>
        </w:tabs>
      </w:pPr>
    </w:p>
    <w:p w14:paraId="53916971" w14:textId="3999FEEF" w:rsidR="003A3765" w:rsidRPr="00A63672" w:rsidRDefault="002679C6">
      <w:pPr>
        <w:tabs>
          <w:tab w:val="left" w:pos="3660"/>
        </w:tabs>
        <w:rPr>
          <w:b/>
        </w:rPr>
      </w:pPr>
      <w:r>
        <w:rPr>
          <w:b/>
        </w:rPr>
        <w:t>Grade</w:t>
      </w:r>
      <w:r w:rsidR="00812E13">
        <w:rPr>
          <w:b/>
        </w:rPr>
        <w:t>s</w:t>
      </w:r>
      <w:r w:rsidR="006F74B4">
        <w:rPr>
          <w:b/>
        </w:rPr>
        <w:t xml:space="preserve"> </w:t>
      </w:r>
      <w:r w:rsidR="00C3093D">
        <w:rPr>
          <w:b/>
        </w:rPr>
        <w:t>2 &amp; 3</w:t>
      </w:r>
    </w:p>
    <w:p w14:paraId="0C86F8C2" w14:textId="77777777" w:rsidR="000E3921" w:rsidRDefault="00505812">
      <w:pPr>
        <w:tabs>
          <w:tab w:val="left" w:pos="3660"/>
        </w:tabs>
      </w:pPr>
      <w:r>
        <w:t>2</w:t>
      </w:r>
      <w:r w:rsidR="000E3921">
        <w:t xml:space="preserve"> folders (pocket type) </w:t>
      </w:r>
      <w:r w:rsidR="000E3921" w:rsidRPr="006011EB">
        <w:rPr>
          <w:highlight w:val="yellow"/>
        </w:rPr>
        <w:t>No trapper keepers</w:t>
      </w:r>
      <w:r>
        <w:rPr>
          <w:highlight w:val="yellow"/>
        </w:rPr>
        <w:t xml:space="preserve"> or binders</w:t>
      </w:r>
    </w:p>
    <w:p w14:paraId="3101E2C0" w14:textId="77777777" w:rsidR="000E3921" w:rsidRDefault="000E3921">
      <w:pPr>
        <w:tabs>
          <w:tab w:val="left" w:pos="3660"/>
        </w:tabs>
      </w:pPr>
      <w:r>
        <w:t>Set of 8 watercolors</w:t>
      </w:r>
    </w:p>
    <w:p w14:paraId="3064A309" w14:textId="77777777" w:rsidR="000E3921" w:rsidRDefault="000E3921">
      <w:pPr>
        <w:tabs>
          <w:tab w:val="left" w:pos="3660"/>
        </w:tabs>
      </w:pPr>
      <w:r>
        <w:t>1 wide lined spiral notebook</w:t>
      </w:r>
    </w:p>
    <w:p w14:paraId="1FCF6E75" w14:textId="77777777" w:rsidR="000E3921" w:rsidRDefault="000E3921">
      <w:pPr>
        <w:tabs>
          <w:tab w:val="left" w:pos="3660"/>
        </w:tabs>
      </w:pPr>
      <w:r>
        <w:t>2 pkgs #2 pencils with erasers</w:t>
      </w:r>
    </w:p>
    <w:p w14:paraId="73CD3E57" w14:textId="77777777" w:rsidR="000E3921" w:rsidRDefault="000E3921">
      <w:pPr>
        <w:tabs>
          <w:tab w:val="left" w:pos="3660"/>
        </w:tabs>
      </w:pPr>
      <w:r>
        <w:t>Crayons (24 Count Only)</w:t>
      </w:r>
    </w:p>
    <w:p w14:paraId="23DD8685" w14:textId="77777777" w:rsidR="000E3921" w:rsidRDefault="000E3921">
      <w:pPr>
        <w:tabs>
          <w:tab w:val="left" w:pos="3660"/>
        </w:tabs>
      </w:pPr>
      <w:r>
        <w:t>Ruler with cm and in.</w:t>
      </w:r>
    </w:p>
    <w:p w14:paraId="047E59FD" w14:textId="77777777" w:rsidR="000E3921" w:rsidRDefault="000E3921">
      <w:pPr>
        <w:tabs>
          <w:tab w:val="left" w:pos="3660"/>
        </w:tabs>
      </w:pPr>
      <w:r>
        <w:t>Markers</w:t>
      </w:r>
      <w:r w:rsidR="00B602AD">
        <w:t xml:space="preserve"> (8-10 pkg. large size)</w:t>
      </w:r>
      <w:r>
        <w:t xml:space="preserve"> </w:t>
      </w:r>
    </w:p>
    <w:p w14:paraId="7E4EDED3" w14:textId="77777777" w:rsidR="000E3921" w:rsidRDefault="003A3765">
      <w:pPr>
        <w:tabs>
          <w:tab w:val="left" w:pos="3660"/>
        </w:tabs>
      </w:pPr>
      <w:r>
        <w:t>3 boxes</w:t>
      </w:r>
      <w:r w:rsidR="006011EB">
        <w:t xml:space="preserve"> of Kleenex</w:t>
      </w:r>
    </w:p>
    <w:p w14:paraId="32C75364" w14:textId="77777777" w:rsidR="000E3921" w:rsidRDefault="000E3921">
      <w:pPr>
        <w:tabs>
          <w:tab w:val="left" w:pos="3660"/>
        </w:tabs>
      </w:pPr>
      <w:r>
        <w:t>Book bag</w:t>
      </w:r>
    </w:p>
    <w:p w14:paraId="23D6FE38" w14:textId="77777777" w:rsidR="000E3921" w:rsidRDefault="00812E13">
      <w:pPr>
        <w:tabs>
          <w:tab w:val="left" w:pos="3660"/>
        </w:tabs>
      </w:pPr>
      <w:r>
        <w:t xml:space="preserve">10 </w:t>
      </w:r>
      <w:r w:rsidR="000E3921">
        <w:t>large Glue sticks</w:t>
      </w:r>
    </w:p>
    <w:p w14:paraId="09E36A7C" w14:textId="77777777" w:rsidR="008C06A9" w:rsidRPr="008C06A9" w:rsidRDefault="000E3921">
      <w:pPr>
        <w:tabs>
          <w:tab w:val="left" w:pos="3660"/>
        </w:tabs>
      </w:pPr>
      <w:r>
        <w:t>Scissors</w:t>
      </w:r>
    </w:p>
    <w:p w14:paraId="7478DD1A" w14:textId="77777777" w:rsidR="006011EB" w:rsidRDefault="00505812">
      <w:pPr>
        <w:tabs>
          <w:tab w:val="left" w:pos="3660"/>
        </w:tabs>
      </w:pPr>
      <w:r>
        <w:t>1 set ear buds</w:t>
      </w:r>
      <w:r w:rsidR="00144175">
        <w:t xml:space="preserve"> or headphones</w:t>
      </w:r>
    </w:p>
    <w:p w14:paraId="5BC72847" w14:textId="77777777" w:rsidR="000E3921" w:rsidRDefault="008C06A9">
      <w:pPr>
        <w:tabs>
          <w:tab w:val="left" w:pos="3660"/>
        </w:tabs>
      </w:pPr>
      <w:r>
        <w:t xml:space="preserve">2 </w:t>
      </w:r>
      <w:proofErr w:type="spellStart"/>
      <w:r>
        <w:t>lb</w:t>
      </w:r>
      <w:proofErr w:type="spellEnd"/>
      <w:r>
        <w:t xml:space="preserve"> box of graham crackers</w:t>
      </w:r>
      <w:r>
        <w:tab/>
      </w:r>
    </w:p>
    <w:p w14:paraId="02611320" w14:textId="77777777" w:rsidR="00505812" w:rsidRDefault="003A3765">
      <w:pPr>
        <w:tabs>
          <w:tab w:val="left" w:pos="3660"/>
        </w:tabs>
      </w:pPr>
      <w:r>
        <w:t>2 Large Disinfectant Wipes</w:t>
      </w:r>
    </w:p>
    <w:p w14:paraId="6127523E" w14:textId="77777777" w:rsidR="00812E13" w:rsidRDefault="00812E13">
      <w:pPr>
        <w:tabs>
          <w:tab w:val="left" w:pos="3660"/>
        </w:tabs>
      </w:pPr>
      <w:r>
        <w:t>1 set of highlighters</w:t>
      </w:r>
    </w:p>
    <w:p w14:paraId="3C8B0764" w14:textId="77777777" w:rsidR="00812E13" w:rsidRDefault="00812E13">
      <w:pPr>
        <w:tabs>
          <w:tab w:val="left" w:pos="3660"/>
        </w:tabs>
      </w:pPr>
      <w:r>
        <w:t>1 pencil box or pencil pouch</w:t>
      </w:r>
    </w:p>
    <w:p w14:paraId="3CA76344" w14:textId="77777777" w:rsidR="004A1BC1" w:rsidRDefault="004A1BC1">
      <w:pPr>
        <w:tabs>
          <w:tab w:val="left" w:pos="3660"/>
        </w:tabs>
      </w:pPr>
    </w:p>
    <w:p w14:paraId="7C97FCAB" w14:textId="77777777" w:rsidR="00235DA9" w:rsidRDefault="00235DA9">
      <w:pPr>
        <w:tabs>
          <w:tab w:val="left" w:pos="3660"/>
        </w:tabs>
      </w:pPr>
    </w:p>
    <w:p w14:paraId="6DC52B92" w14:textId="77777777" w:rsidR="00235DA9" w:rsidRDefault="00235DA9">
      <w:pPr>
        <w:tabs>
          <w:tab w:val="left" w:pos="3660"/>
        </w:tabs>
      </w:pPr>
    </w:p>
    <w:p w14:paraId="40257F31" w14:textId="77777777" w:rsidR="00235DA9" w:rsidRDefault="00235DA9">
      <w:pPr>
        <w:tabs>
          <w:tab w:val="left" w:pos="3660"/>
        </w:tabs>
      </w:pPr>
    </w:p>
    <w:p w14:paraId="798D5E14" w14:textId="77777777" w:rsidR="00235DA9" w:rsidRDefault="00235DA9">
      <w:pPr>
        <w:tabs>
          <w:tab w:val="left" w:pos="3660"/>
        </w:tabs>
      </w:pPr>
    </w:p>
    <w:p w14:paraId="3F5F18F5" w14:textId="77777777" w:rsidR="00235DA9" w:rsidRPr="004A1BC1" w:rsidRDefault="00235DA9">
      <w:pPr>
        <w:tabs>
          <w:tab w:val="left" w:pos="3660"/>
        </w:tabs>
      </w:pPr>
    </w:p>
    <w:p w14:paraId="3E4D33DD" w14:textId="77777777" w:rsidR="003A3765" w:rsidRPr="00A63672" w:rsidRDefault="000E3921">
      <w:pPr>
        <w:tabs>
          <w:tab w:val="left" w:pos="3660"/>
        </w:tabs>
        <w:rPr>
          <w:b/>
        </w:rPr>
      </w:pPr>
      <w:r>
        <w:rPr>
          <w:b/>
        </w:rPr>
        <w:lastRenderedPageBreak/>
        <w:t>Grade</w:t>
      </w:r>
      <w:r w:rsidR="00812E13">
        <w:rPr>
          <w:b/>
        </w:rPr>
        <w:t>s</w:t>
      </w:r>
      <w:r>
        <w:rPr>
          <w:b/>
        </w:rPr>
        <w:t xml:space="preserve"> 5 &amp; 6</w:t>
      </w:r>
    </w:p>
    <w:p w14:paraId="32CB7C5A" w14:textId="77777777" w:rsidR="000E3921" w:rsidRDefault="000E3921">
      <w:pPr>
        <w:tabs>
          <w:tab w:val="left" w:pos="3660"/>
        </w:tabs>
      </w:pPr>
      <w:r>
        <w:t xml:space="preserve">2 pocket folders- No </w:t>
      </w:r>
      <w:r w:rsidR="00A63672">
        <w:t>Trapper</w:t>
      </w:r>
      <w:r>
        <w:t xml:space="preserve"> Keepers</w:t>
      </w:r>
      <w:r w:rsidR="008C06A9">
        <w:t xml:space="preserve"> or binders</w:t>
      </w:r>
    </w:p>
    <w:p w14:paraId="436E6515" w14:textId="77777777" w:rsidR="000E3921" w:rsidRDefault="008C06A9">
      <w:pPr>
        <w:tabs>
          <w:tab w:val="left" w:pos="3660"/>
        </w:tabs>
      </w:pPr>
      <w:r>
        <w:t>1 Wide</w:t>
      </w:r>
      <w:r w:rsidR="00B602AD">
        <w:t xml:space="preserve"> lined spiral notebook</w:t>
      </w:r>
    </w:p>
    <w:p w14:paraId="7D28AF0A" w14:textId="77777777" w:rsidR="000E3921" w:rsidRDefault="000E3921">
      <w:pPr>
        <w:tabs>
          <w:tab w:val="left" w:pos="3660"/>
        </w:tabs>
      </w:pPr>
      <w:r>
        <w:t>2 glue sticks</w:t>
      </w:r>
    </w:p>
    <w:p w14:paraId="1CD01FBA" w14:textId="77777777" w:rsidR="001F3103" w:rsidRDefault="008C06A9">
      <w:pPr>
        <w:tabs>
          <w:tab w:val="left" w:pos="3660"/>
        </w:tabs>
      </w:pPr>
      <w:r>
        <w:t>12 #</w:t>
      </w:r>
      <w:r w:rsidR="00505812">
        <w:t>2 pencils</w:t>
      </w:r>
    </w:p>
    <w:p w14:paraId="775DD73E" w14:textId="77777777" w:rsidR="001F3103" w:rsidRDefault="003A3765">
      <w:pPr>
        <w:tabs>
          <w:tab w:val="left" w:pos="3660"/>
        </w:tabs>
      </w:pPr>
      <w:r>
        <w:t>3 boxes</w:t>
      </w:r>
      <w:r w:rsidR="001F3103">
        <w:t xml:space="preserve"> of Kleenex</w:t>
      </w:r>
    </w:p>
    <w:p w14:paraId="661759F6" w14:textId="77777777" w:rsidR="001F3103" w:rsidRDefault="001F3103">
      <w:pPr>
        <w:tabs>
          <w:tab w:val="left" w:pos="3660"/>
        </w:tabs>
      </w:pPr>
      <w:r>
        <w:t>Colored Pencils</w:t>
      </w:r>
    </w:p>
    <w:p w14:paraId="28E316B3" w14:textId="77777777" w:rsidR="001F3103" w:rsidRDefault="001F3103">
      <w:pPr>
        <w:tabs>
          <w:tab w:val="left" w:pos="3660"/>
        </w:tabs>
      </w:pPr>
      <w:r>
        <w:t>Book Bag</w:t>
      </w:r>
      <w:r w:rsidR="008C06A9">
        <w:t xml:space="preserve"> </w:t>
      </w:r>
    </w:p>
    <w:p w14:paraId="2AEA8CD2" w14:textId="77777777" w:rsidR="008C06A9" w:rsidRDefault="003A3765">
      <w:pPr>
        <w:tabs>
          <w:tab w:val="left" w:pos="3660"/>
        </w:tabs>
      </w:pPr>
      <w:r>
        <w:t>2 Large Disinfectant wipes</w:t>
      </w:r>
    </w:p>
    <w:p w14:paraId="03292C2F" w14:textId="77777777" w:rsidR="00144175" w:rsidRDefault="00144175">
      <w:pPr>
        <w:tabs>
          <w:tab w:val="left" w:pos="3660"/>
        </w:tabs>
      </w:pPr>
      <w:r>
        <w:t>1 set of headphones or ear buds</w:t>
      </w:r>
    </w:p>
    <w:p w14:paraId="5D90BD05" w14:textId="77777777" w:rsidR="006F74B4" w:rsidRDefault="006F74B4">
      <w:pPr>
        <w:tabs>
          <w:tab w:val="left" w:pos="3660"/>
        </w:tabs>
      </w:pPr>
    </w:p>
    <w:p w14:paraId="14B060A2" w14:textId="77777777" w:rsidR="006F74B4" w:rsidRDefault="006F74B4">
      <w:pPr>
        <w:tabs>
          <w:tab w:val="left" w:pos="3660"/>
        </w:tabs>
      </w:pPr>
    </w:p>
    <w:p w14:paraId="4D77DBFA" w14:textId="77777777" w:rsidR="006F74B4" w:rsidRDefault="006F74B4">
      <w:pPr>
        <w:tabs>
          <w:tab w:val="left" w:pos="3660"/>
        </w:tabs>
      </w:pPr>
    </w:p>
    <w:p w14:paraId="0A3ED759" w14:textId="77777777" w:rsidR="006F74B4" w:rsidRPr="000E3921" w:rsidRDefault="006F74B4">
      <w:pPr>
        <w:tabs>
          <w:tab w:val="left" w:pos="3660"/>
        </w:tabs>
      </w:pPr>
    </w:p>
    <w:sectPr w:rsidR="006F74B4" w:rsidRPr="000E3921" w:rsidSect="00BC45FE">
      <w:headerReference w:type="default" r:id="rId9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22701" w14:textId="77777777" w:rsidR="003F5680" w:rsidRDefault="003F5680" w:rsidP="004A1BC1">
      <w:r>
        <w:separator/>
      </w:r>
    </w:p>
  </w:endnote>
  <w:endnote w:type="continuationSeparator" w:id="0">
    <w:p w14:paraId="2A8C789B" w14:textId="77777777" w:rsidR="003F5680" w:rsidRDefault="003F5680" w:rsidP="004A1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FB8EB" w14:textId="77777777" w:rsidR="003F5680" w:rsidRDefault="003F5680" w:rsidP="004A1BC1">
      <w:r>
        <w:separator/>
      </w:r>
    </w:p>
  </w:footnote>
  <w:footnote w:type="continuationSeparator" w:id="0">
    <w:p w14:paraId="11481A31" w14:textId="77777777" w:rsidR="003F5680" w:rsidRDefault="003F5680" w:rsidP="004A1B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EDA78" w14:textId="77777777" w:rsidR="004A1BC1" w:rsidRDefault="004A1BC1" w:rsidP="004A1BC1">
    <w:pPr>
      <w:pStyle w:val="Header"/>
      <w:jc w:val="center"/>
    </w:pPr>
    <w:r>
      <w:rPr>
        <w:noProof/>
      </w:rPr>
      <w:drawing>
        <wp:inline distT="0" distB="0" distL="0" distR="0" wp14:anchorId="6FF993AC" wp14:editId="54A31D80">
          <wp:extent cx="4171950" cy="52578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orizontal_blac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1950" cy="525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CA01FB6" w14:textId="190A1B24" w:rsidR="004A1BC1" w:rsidRPr="004A1BC1" w:rsidRDefault="00144175" w:rsidP="004A1BC1">
    <w:pPr>
      <w:pStyle w:val="Header"/>
      <w:jc w:val="center"/>
      <w:rPr>
        <w:b/>
        <w:sz w:val="40"/>
        <w:szCs w:val="40"/>
      </w:rPr>
    </w:pPr>
    <w:r>
      <w:rPr>
        <w:b/>
        <w:sz w:val="40"/>
        <w:szCs w:val="40"/>
      </w:rPr>
      <w:t>School Supply List 202</w:t>
    </w:r>
    <w:r w:rsidR="00D64A26">
      <w:rPr>
        <w:b/>
        <w:sz w:val="40"/>
        <w:szCs w:val="40"/>
      </w:rPr>
      <w:t>6-2027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A72B7"/>
    <w:multiLevelType w:val="hybridMultilevel"/>
    <w:tmpl w:val="2DE04572"/>
    <w:lvl w:ilvl="0" w:tplc="08BC8B7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DB49ED"/>
    <w:multiLevelType w:val="hybridMultilevel"/>
    <w:tmpl w:val="C61EECBE"/>
    <w:lvl w:ilvl="0" w:tplc="766213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DB7A06"/>
    <w:multiLevelType w:val="hybridMultilevel"/>
    <w:tmpl w:val="7572F7A8"/>
    <w:lvl w:ilvl="0" w:tplc="AD24E3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4205958">
    <w:abstractNumId w:val="0"/>
  </w:num>
  <w:num w:numId="2" w16cid:durableId="1508134814">
    <w:abstractNumId w:val="2"/>
  </w:num>
  <w:num w:numId="3" w16cid:durableId="9270078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41D"/>
    <w:rsid w:val="0008310F"/>
    <w:rsid w:val="000B3301"/>
    <w:rsid w:val="000E3921"/>
    <w:rsid w:val="0013741D"/>
    <w:rsid w:val="00144175"/>
    <w:rsid w:val="00164436"/>
    <w:rsid w:val="001C1B47"/>
    <w:rsid w:val="001C25C0"/>
    <w:rsid w:val="001F3103"/>
    <w:rsid w:val="00235DA9"/>
    <w:rsid w:val="002679C6"/>
    <w:rsid w:val="00272391"/>
    <w:rsid w:val="002B7838"/>
    <w:rsid w:val="003059DF"/>
    <w:rsid w:val="00377792"/>
    <w:rsid w:val="003A3765"/>
    <w:rsid w:val="003A5520"/>
    <w:rsid w:val="003E05E7"/>
    <w:rsid w:val="003F5680"/>
    <w:rsid w:val="00401C4F"/>
    <w:rsid w:val="0045596A"/>
    <w:rsid w:val="004A1BC1"/>
    <w:rsid w:val="00505812"/>
    <w:rsid w:val="006011EB"/>
    <w:rsid w:val="006708A7"/>
    <w:rsid w:val="006C4332"/>
    <w:rsid w:val="006F74B4"/>
    <w:rsid w:val="007574FC"/>
    <w:rsid w:val="007879F5"/>
    <w:rsid w:val="00812E13"/>
    <w:rsid w:val="00844154"/>
    <w:rsid w:val="00872626"/>
    <w:rsid w:val="008C06A9"/>
    <w:rsid w:val="008D451C"/>
    <w:rsid w:val="008F7053"/>
    <w:rsid w:val="0096502A"/>
    <w:rsid w:val="00966166"/>
    <w:rsid w:val="00A0733B"/>
    <w:rsid w:val="00A23B71"/>
    <w:rsid w:val="00A52101"/>
    <w:rsid w:val="00A63672"/>
    <w:rsid w:val="00AC1E11"/>
    <w:rsid w:val="00AE113C"/>
    <w:rsid w:val="00AF0E82"/>
    <w:rsid w:val="00B51F55"/>
    <w:rsid w:val="00B602AD"/>
    <w:rsid w:val="00BC45FE"/>
    <w:rsid w:val="00BD539F"/>
    <w:rsid w:val="00C3093D"/>
    <w:rsid w:val="00D64A26"/>
    <w:rsid w:val="00D87146"/>
    <w:rsid w:val="00DB19DD"/>
    <w:rsid w:val="00E054B1"/>
    <w:rsid w:val="00E56B8F"/>
    <w:rsid w:val="00ED5D33"/>
    <w:rsid w:val="00F10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89CE1"/>
  <w15:docId w15:val="{104FFF35-83D3-47D9-A680-109A524EF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39F"/>
  </w:style>
  <w:style w:type="paragraph" w:styleId="Heading1">
    <w:name w:val="heading 1"/>
    <w:basedOn w:val="Normal"/>
    <w:next w:val="Normal"/>
    <w:link w:val="Heading1Char"/>
    <w:uiPriority w:val="9"/>
    <w:qFormat/>
    <w:rsid w:val="00BD539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539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D539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D53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D539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D539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D539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BD539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BD539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539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D539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D539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D539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BD539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BD539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BD539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BD539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BD539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BD539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53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539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D539F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BD539F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BD539F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BD539F"/>
    <w:rPr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sid w:val="00BD539F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BD539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539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39F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39F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BD539F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BD539F"/>
    <w:rPr>
      <w:b/>
      <w:bCs/>
      <w:smallCaps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BD539F"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rsid w:val="00BD539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D539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BD539F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BD539F"/>
    <w:pPr>
      <w:spacing w:after="200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31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10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A1B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1BC1"/>
  </w:style>
  <w:style w:type="paragraph" w:styleId="Footer">
    <w:name w:val="footer"/>
    <w:basedOn w:val="Normal"/>
    <w:link w:val="FooterChar"/>
    <w:uiPriority w:val="99"/>
    <w:unhideWhenUsed/>
    <w:rsid w:val="004A1B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1B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0F18B6F6-96E3-484F-BF29-6CF916820D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</TotalTime>
  <Pages>2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Assistant</dc:creator>
  <cp:lastModifiedBy>Tina Penner</cp:lastModifiedBy>
  <cp:revision>2</cp:revision>
  <cp:lastPrinted>2026-08-10T16:46:00Z</cp:lastPrinted>
  <dcterms:created xsi:type="dcterms:W3CDTF">2026-08-10T17:37:00Z</dcterms:created>
  <dcterms:modified xsi:type="dcterms:W3CDTF">2026-08-10T17:37:00Z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TC027869999991</vt:lpwstr>
  </property>
</Properties>
</file>